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</w:p>
    <w:p w:rsidR="00D84D28" w:rsidRPr="00717570" w:rsidRDefault="00D84D28" w:rsidP="00D84D28">
      <w:pPr>
        <w:tabs>
          <w:tab w:val="left" w:pos="5812"/>
        </w:tabs>
        <w:rPr>
          <w:rFonts w:ascii="Courier New" w:hAnsi="Courier New"/>
          <w:b/>
          <w:sz w:val="28"/>
          <w:szCs w:val="28"/>
        </w:rPr>
      </w:pPr>
      <w:bookmarkStart w:id="0" w:name="_GoBack"/>
      <w:bookmarkEnd w:id="0"/>
      <w:r w:rsidRPr="00717570">
        <w:rPr>
          <w:rFonts w:ascii="Courier New" w:hAnsi="Courier New"/>
          <w:b/>
          <w:sz w:val="28"/>
          <w:szCs w:val="28"/>
        </w:rPr>
        <w:t>Potvrzení o převzetí stížnosti, oznámení o podnětu</w:t>
      </w:r>
    </w:p>
    <w:p w:rsidR="00D84D28" w:rsidRPr="00717570" w:rsidRDefault="00D84D28" w:rsidP="00D84D28">
      <w:pPr>
        <w:tabs>
          <w:tab w:val="left" w:pos="5812"/>
        </w:tabs>
        <w:rPr>
          <w:rFonts w:ascii="Courier New" w:hAnsi="Courier New"/>
          <w:b/>
          <w:sz w:val="23"/>
        </w:rPr>
      </w:pPr>
    </w:p>
    <w:p w:rsidR="00D84D28" w:rsidRPr="00717570" w:rsidRDefault="00D84D28" w:rsidP="00D84D28">
      <w:pPr>
        <w:tabs>
          <w:tab w:val="left" w:pos="5812"/>
        </w:tabs>
        <w:rPr>
          <w:rFonts w:ascii="Courier New" w:hAnsi="Courier New"/>
          <w:b/>
          <w:sz w:val="23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sz w:val="23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sz w:val="23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sz w:val="23"/>
        </w:rPr>
      </w:pPr>
    </w:p>
    <w:p w:rsidR="00D84D28" w:rsidRDefault="00D84D28" w:rsidP="00D84D28">
      <w:pPr>
        <w:pStyle w:val="Zhlav"/>
        <w:tabs>
          <w:tab w:val="clear" w:pos="4536"/>
          <w:tab w:val="clear" w:pos="9072"/>
          <w:tab w:val="left" w:pos="5529"/>
          <w:tab w:val="right" w:pos="8931"/>
          <w:tab w:val="left" w:pos="9781"/>
        </w:tabs>
        <w:rPr>
          <w:rFonts w:ascii="Symbol" w:hAnsi="Symbol"/>
          <w:sz w:val="14"/>
        </w:rPr>
      </w:pPr>
    </w:p>
    <w:p w:rsidR="00D84D28" w:rsidRDefault="00D84D28" w:rsidP="00D84D28">
      <w:pPr>
        <w:tabs>
          <w:tab w:val="left" w:pos="9498"/>
        </w:tabs>
        <w:ind w:left="4536" w:right="-143" w:hanging="48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 xml:space="preserve">Střední škola Olgy Havlové, Janské Lázně, Obchodní 282 </w:t>
      </w: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>převzala dne ………………………………………………………………………………………………</w:t>
      </w: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  <w:proofErr w:type="gramStart"/>
      <w:r>
        <w:rPr>
          <w:rFonts w:ascii="Courier New" w:hAnsi="Courier New"/>
          <w:sz w:val="28"/>
          <w:szCs w:val="28"/>
        </w:rPr>
        <w:t>od</w:t>
      </w:r>
      <w:proofErr w:type="gramEnd"/>
      <w:r>
        <w:rPr>
          <w:rFonts w:ascii="Courier New" w:hAnsi="Courier New"/>
          <w:sz w:val="28"/>
          <w:szCs w:val="28"/>
        </w:rPr>
        <w:t xml:space="preserve"> ……………………………………………………………………………………………………………………</w:t>
      </w:r>
      <w:proofErr w:type="gramStart"/>
      <w:r>
        <w:rPr>
          <w:rFonts w:ascii="Courier New" w:hAnsi="Courier New"/>
          <w:sz w:val="28"/>
          <w:szCs w:val="28"/>
        </w:rPr>
        <w:t>….</w:t>
      </w:r>
      <w:proofErr w:type="gramEnd"/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>stížnost (oznámení, podnět).</w:t>
      </w: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</w:p>
    <w:p w:rsidR="00D84D28" w:rsidRPr="00717570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>Razítko, podpis</w:t>
      </w:r>
    </w:p>
    <w:p w:rsidR="00D84D28" w:rsidRDefault="00D84D28" w:rsidP="00D84D28">
      <w:pPr>
        <w:tabs>
          <w:tab w:val="left" w:pos="5812"/>
        </w:tabs>
        <w:spacing w:line="480" w:lineRule="auto"/>
        <w:rPr>
          <w:rFonts w:ascii="Courier New" w:hAnsi="Courier New"/>
          <w:sz w:val="23"/>
        </w:rPr>
      </w:pPr>
    </w:p>
    <w:p w:rsidR="00D84D28" w:rsidRDefault="00D84D28" w:rsidP="00D84D28">
      <w:pPr>
        <w:tabs>
          <w:tab w:val="left" w:pos="5812"/>
        </w:tabs>
        <w:rPr>
          <w:rFonts w:ascii="Courier New" w:hAnsi="Courier New"/>
          <w:sz w:val="23"/>
        </w:rPr>
      </w:pPr>
    </w:p>
    <w:p w:rsidR="00D84D28" w:rsidRPr="008A4554" w:rsidRDefault="00D84D28" w:rsidP="00D84D28">
      <w:pPr>
        <w:tabs>
          <w:tab w:val="left" w:pos="3261"/>
          <w:tab w:val="left" w:pos="5529"/>
          <w:tab w:val="left" w:pos="7655"/>
        </w:tabs>
        <w:rPr>
          <w:rFonts w:ascii="Courier New" w:hAnsi="Courier New"/>
          <w:sz w:val="23"/>
        </w:rPr>
      </w:pPr>
      <w:r>
        <w:rPr>
          <w:sz w:val="14"/>
        </w:rPr>
        <w:tab/>
      </w:r>
      <w:r>
        <w:rPr>
          <w:rFonts w:ascii="Courier New" w:hAnsi="Courier New"/>
          <w:sz w:val="23"/>
        </w:rPr>
        <w:tab/>
      </w:r>
      <w:r>
        <w:rPr>
          <w:rFonts w:ascii="Courier New" w:hAnsi="Courier New" w:cs="Courier New"/>
          <w:sz w:val="23"/>
        </w:rPr>
        <w:tab/>
      </w:r>
    </w:p>
    <w:p w:rsidR="00D84D28" w:rsidRPr="00C3362C" w:rsidRDefault="00D84D28" w:rsidP="00D84D28">
      <w:pPr>
        <w:tabs>
          <w:tab w:val="left" w:pos="5812"/>
        </w:tabs>
        <w:rPr>
          <w:rFonts w:ascii="Courier New" w:hAnsi="Courier New" w:cs="Courier New"/>
          <w:sz w:val="23"/>
        </w:rPr>
      </w:pPr>
    </w:p>
    <w:p w:rsidR="00D84D28" w:rsidRPr="00C3362C" w:rsidRDefault="00D84D28" w:rsidP="00D84D28">
      <w:pPr>
        <w:tabs>
          <w:tab w:val="left" w:pos="5812"/>
        </w:tabs>
        <w:rPr>
          <w:rFonts w:ascii="Courier New" w:hAnsi="Courier New" w:cs="Courier New"/>
          <w:sz w:val="23"/>
        </w:rPr>
      </w:pPr>
    </w:p>
    <w:p w:rsidR="00D84D28" w:rsidRPr="00C3362C" w:rsidRDefault="00D84D28" w:rsidP="00D84D28">
      <w:pPr>
        <w:tabs>
          <w:tab w:val="left" w:pos="5812"/>
        </w:tabs>
        <w:rPr>
          <w:rFonts w:ascii="Courier New" w:hAnsi="Courier New" w:cs="Courier New"/>
          <w:sz w:val="23"/>
        </w:rPr>
      </w:pPr>
    </w:p>
    <w:sectPr w:rsidR="00D84D28" w:rsidRPr="00C3362C" w:rsidSect="004030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425" w:footer="37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D28" w:rsidRDefault="00D84D28" w:rsidP="004030D4">
      <w:r>
        <w:separator/>
      </w:r>
    </w:p>
  </w:endnote>
  <w:endnote w:type="continuationSeparator" w:id="0">
    <w:p w:rsidR="00D84D28" w:rsidRDefault="00D84D28" w:rsidP="00403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1" w:fontKey="{31EA6629-25B7-4C36-8BE7-5A30F71AD2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AF79078-998C-4AAA-992A-0E63CD7A68D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0DE0C0-C7F9-4128-AEC1-8768072D0214}"/>
  </w:font>
  <w:font w:name="Futura Round Demi">
    <w:altName w:val="Arial"/>
    <w:panose1 w:val="00000000000000000000"/>
    <w:charset w:val="EE"/>
    <w:family w:val="auto"/>
    <w:pitch w:val="variable"/>
    <w:sig w:usb0="A000002F" w:usb1="0000204A" w:usb2="00000000" w:usb3="00000000" w:csb0="00000093" w:csb1="00000000"/>
    <w:embedRegular r:id="rId4" w:fontKey="{15B89A0B-2EE6-4D18-8878-07129AD44E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BCAF4C-471A-4A88-B609-795C474E3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971" w:rsidRDefault="008E697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29" w:rsidRPr="006D00D8" w:rsidRDefault="0041665D" w:rsidP="00785DFD">
    <w:pPr>
      <w:pStyle w:val="OAJL"/>
      <w:tabs>
        <w:tab w:val="clear" w:pos="1418"/>
        <w:tab w:val="clear" w:pos="5103"/>
        <w:tab w:val="left" w:pos="1701"/>
        <w:tab w:val="left" w:pos="3828"/>
        <w:tab w:val="left" w:pos="5812"/>
        <w:tab w:val="left" w:pos="6946"/>
      </w:tabs>
      <w:rPr>
        <w:sz w:val="16"/>
      </w:rPr>
    </w:pPr>
    <w:r w:rsidRPr="006D00D8">
      <w:rPr>
        <w:noProof/>
        <w:sz w:val="16"/>
        <w:szCs w:val="28"/>
        <w14:stylisticSets>
          <w14:styleSet w14:id="3"/>
        </w14:stylisticSets>
        <w14:cntxtAlts/>
      </w:rPr>
      <w:drawing>
        <wp:anchor distT="0" distB="0" distL="114300" distR="114300" simplePos="0" relativeHeight="251659264" behindDoc="0" locked="0" layoutInCell="1" allowOverlap="1" wp14:anchorId="362CF88E" wp14:editId="76484303">
          <wp:simplePos x="0" y="0"/>
          <wp:positionH relativeFrom="column">
            <wp:posOffset>4651692</wp:posOffset>
          </wp:positionH>
          <wp:positionV relativeFrom="paragraph">
            <wp:posOffset>-201930</wp:posOffset>
          </wp:positionV>
          <wp:extent cx="1509395" cy="482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6971">
      <w:rPr>
        <w:sz w:val="16"/>
      </w:rPr>
      <w:t>INTERNET</w:t>
    </w:r>
    <w:r w:rsidR="008E6971">
      <w:rPr>
        <w:sz w:val="16"/>
      </w:rPr>
      <w:tab/>
      <w:t>DAT. SCHRÁNKA</w:t>
    </w:r>
    <w:r w:rsidR="008E6971">
      <w:rPr>
        <w:sz w:val="16"/>
      </w:rPr>
      <w:tab/>
      <w:t>ČNB</w:t>
    </w:r>
    <w:r w:rsidRPr="006D00D8">
      <w:rPr>
        <w:sz w:val="16"/>
      </w:rPr>
      <w:tab/>
      <w:t>IČ</w:t>
    </w:r>
    <w:r w:rsidR="004030D4" w:rsidRPr="006D00D8">
      <w:rPr>
        <w:sz w:val="16"/>
      </w:rPr>
      <w:t>O</w:t>
    </w:r>
  </w:p>
  <w:p w:rsidR="0041665D" w:rsidRPr="006D00D8" w:rsidRDefault="0041665D" w:rsidP="00785DFD">
    <w:pPr>
      <w:pStyle w:val="OAJL"/>
      <w:tabs>
        <w:tab w:val="clear" w:pos="1418"/>
        <w:tab w:val="clear" w:pos="5103"/>
        <w:tab w:val="left" w:pos="1701"/>
        <w:tab w:val="left" w:pos="3828"/>
        <w:tab w:val="left" w:pos="5812"/>
      </w:tabs>
      <w:rPr>
        <w:sz w:val="16"/>
      </w:rPr>
    </w:pPr>
    <w:r w:rsidRPr="006D00D8">
      <w:rPr>
        <w:sz w:val="16"/>
      </w:rPr>
      <w:t>www.ssoh.cz</w:t>
    </w:r>
    <w:r w:rsidRPr="006D00D8">
      <w:rPr>
        <w:sz w:val="16"/>
      </w:rPr>
      <w:tab/>
    </w:r>
    <w:proofErr w:type="spellStart"/>
    <w:r w:rsidRPr="006D00D8">
      <w:rPr>
        <w:sz w:val="16"/>
      </w:rPr>
      <w:t>gggxiax</w:t>
    </w:r>
    <w:proofErr w:type="spellEnd"/>
    <w:r w:rsidRPr="006D00D8">
      <w:rPr>
        <w:sz w:val="16"/>
      </w:rPr>
      <w:t xml:space="preserve"> </w:t>
    </w:r>
    <w:r w:rsidRPr="006D00D8">
      <w:rPr>
        <w:sz w:val="16"/>
      </w:rPr>
      <w:tab/>
      <w:t>5638601/0710</w:t>
    </w:r>
    <w:r w:rsidRPr="006D00D8">
      <w:rPr>
        <w:sz w:val="16"/>
      </w:rPr>
      <w:tab/>
      <w:t>49 290 274</w:t>
    </w:r>
    <w:r w:rsidRPr="006D00D8">
      <w:rPr>
        <w:noProof/>
        <w:sz w:val="16"/>
        <w:szCs w:val="28"/>
        <w14:stylisticSets>
          <w14:styleSet w14:id="3"/>
        </w14:stylisticSets>
        <w14:cntxtAlts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971" w:rsidRDefault="008E69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D28" w:rsidRDefault="00D84D28" w:rsidP="004030D4">
      <w:r>
        <w:separator/>
      </w:r>
    </w:p>
  </w:footnote>
  <w:footnote w:type="continuationSeparator" w:id="0">
    <w:p w:rsidR="00D84D28" w:rsidRDefault="00D84D28" w:rsidP="00403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971" w:rsidRDefault="008E697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5D" w:rsidRPr="004030D4" w:rsidRDefault="0041665D" w:rsidP="004030D4">
    <w:pPr>
      <w:pStyle w:val="OAJL"/>
      <w:jc w:val="center"/>
      <w:rPr>
        <w:sz w:val="26"/>
        <w:szCs w:val="26"/>
      </w:rPr>
    </w:pPr>
    <w:r w:rsidRPr="004030D4">
      <w:rPr>
        <w:sz w:val="26"/>
        <w:szCs w:val="26"/>
      </w:rPr>
      <w:t>Střední škola Olgy Havlové</w:t>
    </w:r>
  </w:p>
  <w:p w:rsidR="0041665D" w:rsidRPr="004030D4" w:rsidRDefault="0041665D" w:rsidP="004030D4">
    <w:pPr>
      <w:pStyle w:val="OAJL"/>
      <w:pBdr>
        <w:bottom w:val="single" w:sz="8" w:space="6" w:color="E40034"/>
      </w:pBdr>
      <w:spacing w:after="120"/>
      <w:jc w:val="center"/>
      <w:rPr>
        <w:spacing w:val="16"/>
      </w:rPr>
    </w:pPr>
    <w:r w:rsidRPr="004030D4">
      <w:t xml:space="preserve">Obchodní 282, </w:t>
    </w:r>
    <w:proofErr w:type="gramStart"/>
    <w:r w:rsidRPr="004030D4">
      <w:t>542 25  Janské</w:t>
    </w:r>
    <w:proofErr w:type="gramEnd"/>
    <w:r w:rsidRPr="004030D4">
      <w:t xml:space="preserve"> Lázně</w:t>
    </w:r>
  </w:p>
  <w:p w:rsidR="0041665D" w:rsidRDefault="0041665D" w:rsidP="004030D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971" w:rsidRDefault="008E697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28"/>
    <w:rsid w:val="000061FA"/>
    <w:rsid w:val="00014EFF"/>
    <w:rsid w:val="00026C9E"/>
    <w:rsid w:val="00093918"/>
    <w:rsid w:val="000B6529"/>
    <w:rsid w:val="000C351D"/>
    <w:rsid w:val="0011005C"/>
    <w:rsid w:val="00127E0D"/>
    <w:rsid w:val="00141FD1"/>
    <w:rsid w:val="00151FBA"/>
    <w:rsid w:val="001B3E9F"/>
    <w:rsid w:val="00211DE4"/>
    <w:rsid w:val="002676F8"/>
    <w:rsid w:val="002B6CFC"/>
    <w:rsid w:val="003777CC"/>
    <w:rsid w:val="003B500D"/>
    <w:rsid w:val="004030D4"/>
    <w:rsid w:val="00416600"/>
    <w:rsid w:val="0041665D"/>
    <w:rsid w:val="00434964"/>
    <w:rsid w:val="00470C6B"/>
    <w:rsid w:val="004F3B5C"/>
    <w:rsid w:val="004F6515"/>
    <w:rsid w:val="0051457E"/>
    <w:rsid w:val="00536387"/>
    <w:rsid w:val="005373BE"/>
    <w:rsid w:val="00541D41"/>
    <w:rsid w:val="00546DAB"/>
    <w:rsid w:val="005A3598"/>
    <w:rsid w:val="005C0DA4"/>
    <w:rsid w:val="005E444F"/>
    <w:rsid w:val="005E51E7"/>
    <w:rsid w:val="005F3A6F"/>
    <w:rsid w:val="006063E2"/>
    <w:rsid w:val="00623102"/>
    <w:rsid w:val="0062442C"/>
    <w:rsid w:val="0066374E"/>
    <w:rsid w:val="00695AF6"/>
    <w:rsid w:val="006D00D8"/>
    <w:rsid w:val="00735E10"/>
    <w:rsid w:val="00785DFD"/>
    <w:rsid w:val="007E65F4"/>
    <w:rsid w:val="00844724"/>
    <w:rsid w:val="008A4554"/>
    <w:rsid w:val="008B659A"/>
    <w:rsid w:val="008D20CE"/>
    <w:rsid w:val="008D3873"/>
    <w:rsid w:val="008E6971"/>
    <w:rsid w:val="009108E6"/>
    <w:rsid w:val="00973462"/>
    <w:rsid w:val="00984CC5"/>
    <w:rsid w:val="009D151C"/>
    <w:rsid w:val="009F6588"/>
    <w:rsid w:val="00A0077C"/>
    <w:rsid w:val="00A7498F"/>
    <w:rsid w:val="00A8074F"/>
    <w:rsid w:val="00A90004"/>
    <w:rsid w:val="00A95A00"/>
    <w:rsid w:val="00AA3D33"/>
    <w:rsid w:val="00AD331A"/>
    <w:rsid w:val="00AD5BB9"/>
    <w:rsid w:val="00B36F11"/>
    <w:rsid w:val="00B56D41"/>
    <w:rsid w:val="00B86973"/>
    <w:rsid w:val="00BA62C4"/>
    <w:rsid w:val="00BD27CA"/>
    <w:rsid w:val="00C12C83"/>
    <w:rsid w:val="00C3362C"/>
    <w:rsid w:val="00C75F65"/>
    <w:rsid w:val="00CA2B11"/>
    <w:rsid w:val="00CA4EE6"/>
    <w:rsid w:val="00CD10F3"/>
    <w:rsid w:val="00CD5CAA"/>
    <w:rsid w:val="00CE0918"/>
    <w:rsid w:val="00CE194F"/>
    <w:rsid w:val="00CE249C"/>
    <w:rsid w:val="00CE3AE3"/>
    <w:rsid w:val="00CE69B3"/>
    <w:rsid w:val="00D60F73"/>
    <w:rsid w:val="00D61811"/>
    <w:rsid w:val="00D649B8"/>
    <w:rsid w:val="00D83D50"/>
    <w:rsid w:val="00D84D28"/>
    <w:rsid w:val="00E50FB9"/>
    <w:rsid w:val="00E82396"/>
    <w:rsid w:val="00E838A6"/>
    <w:rsid w:val="00E925E9"/>
    <w:rsid w:val="00EA2B6B"/>
    <w:rsid w:val="00EA34F0"/>
    <w:rsid w:val="00F16C89"/>
    <w:rsid w:val="00F202E7"/>
    <w:rsid w:val="00F30429"/>
    <w:rsid w:val="00F46E22"/>
    <w:rsid w:val="00FA1574"/>
    <w:rsid w:val="00FB628D"/>
    <w:rsid w:val="00FE63DB"/>
    <w:rsid w:val="00FF7618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D28"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0"/>
    </w:pPr>
    <w:rPr>
      <w:rFonts w:ascii="Courier New" w:hAnsi="Courier New" w:cs="Arial"/>
      <w:sz w:val="22"/>
      <w:szCs w:val="22"/>
      <w:u w:val="single"/>
    </w:rPr>
  </w:style>
  <w:style w:type="paragraph" w:styleId="Nadpis2">
    <w:name w:val="heading 2"/>
    <w:basedOn w:val="Normln"/>
    <w:next w:val="Normln"/>
    <w:qFormat/>
    <w:pPr>
      <w:keepNext/>
      <w:tabs>
        <w:tab w:val="left" w:pos="1418"/>
        <w:tab w:val="left" w:pos="3544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1"/>
    </w:pPr>
    <w:rPr>
      <w:rFonts w:ascii="Courier New" w:hAnsi="Courier New" w:cs="Arial"/>
      <w:sz w:val="24"/>
      <w:szCs w:val="22"/>
      <w:u w:val="single"/>
    </w:rPr>
  </w:style>
  <w:style w:type="paragraph" w:styleId="Nadpis3">
    <w:name w:val="heading 3"/>
    <w:basedOn w:val="Normln"/>
    <w:next w:val="Normln"/>
    <w:qFormat/>
    <w:pPr>
      <w:keepNext/>
      <w:tabs>
        <w:tab w:val="left" w:pos="1418"/>
        <w:tab w:val="left" w:pos="3544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2"/>
    </w:pPr>
    <w:rPr>
      <w:rFonts w:ascii="Courier New" w:hAnsi="Courier New" w:cs="Arial"/>
      <w:sz w:val="24"/>
      <w:szCs w:val="22"/>
    </w:rPr>
  </w:style>
  <w:style w:type="paragraph" w:styleId="Nadpis4">
    <w:name w:val="heading 4"/>
    <w:basedOn w:val="Normln"/>
    <w:next w:val="Normln"/>
    <w:qFormat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jc w:val="center"/>
      <w:textAlignment w:val="baseline"/>
      <w:outlineLvl w:val="3"/>
    </w:pPr>
    <w:rPr>
      <w:rFonts w:ascii="Garamond" w:hAnsi="Garamond" w:cs="Arial"/>
      <w:b/>
      <w:sz w:val="32"/>
      <w:szCs w:val="22"/>
    </w:rPr>
  </w:style>
  <w:style w:type="paragraph" w:styleId="Nadpis5">
    <w:name w:val="heading 5"/>
    <w:basedOn w:val="Normln"/>
    <w:next w:val="Normln"/>
    <w:qFormat/>
    <w:pPr>
      <w:keepNext/>
      <w:tabs>
        <w:tab w:val="left" w:pos="1418"/>
        <w:tab w:val="left" w:pos="3402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4"/>
    </w:pPr>
    <w:rPr>
      <w:rFonts w:ascii="Arial" w:hAnsi="Arial" w:cs="Arial"/>
      <w:b/>
      <w:sz w:val="16"/>
      <w:szCs w:val="22"/>
    </w:rPr>
  </w:style>
  <w:style w:type="paragraph" w:styleId="Nadpis6">
    <w:name w:val="heading 6"/>
    <w:basedOn w:val="Normln"/>
    <w:next w:val="Normln"/>
    <w:qFormat/>
    <w:pPr>
      <w:keepNext/>
      <w:tabs>
        <w:tab w:val="left" w:pos="1418"/>
        <w:tab w:val="left" w:pos="5103"/>
        <w:tab w:val="left" w:pos="5670"/>
      </w:tabs>
      <w:overflowPunct w:val="0"/>
      <w:autoSpaceDE w:val="0"/>
      <w:autoSpaceDN w:val="0"/>
      <w:adjustRightInd w:val="0"/>
      <w:spacing w:before="600" w:line="324" w:lineRule="auto"/>
      <w:textAlignment w:val="baseline"/>
      <w:outlineLvl w:val="5"/>
    </w:pPr>
    <w:rPr>
      <w:rFonts w:ascii="Courier New" w:hAnsi="Courier New" w:cs="Arial"/>
      <w:sz w:val="23"/>
      <w:szCs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left" w:pos="1418"/>
        <w:tab w:val="center" w:pos="4536"/>
        <w:tab w:val="left" w:pos="5103"/>
        <w:tab w:val="right" w:pos="9072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Theme="minorHAnsi" w:hAnsiTheme="minorHAnsi" w:cs="Arial"/>
      <w:sz w:val="22"/>
      <w:szCs w:val="22"/>
    </w:rPr>
  </w:style>
  <w:style w:type="paragraph" w:styleId="Zpat">
    <w:name w:val="footer"/>
    <w:basedOn w:val="Normln"/>
    <w:link w:val="ZpatChar"/>
    <w:pPr>
      <w:tabs>
        <w:tab w:val="left" w:pos="1418"/>
        <w:tab w:val="center" w:pos="4536"/>
        <w:tab w:val="left" w:pos="5103"/>
        <w:tab w:val="right" w:pos="9072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Theme="minorHAnsi" w:hAnsiTheme="minorHAnsi" w:cs="Arial"/>
      <w:sz w:val="22"/>
      <w:szCs w:val="22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jc w:val="both"/>
      <w:textAlignment w:val="baseline"/>
    </w:pPr>
    <w:rPr>
      <w:rFonts w:ascii="Courier New" w:hAnsi="Courier New" w:cs="Arial"/>
      <w:sz w:val="22"/>
      <w:szCs w:val="22"/>
    </w:rPr>
  </w:style>
  <w:style w:type="paragraph" w:styleId="Zkladntext2">
    <w:name w:val="Body Text 2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Courier New" w:hAnsi="Courier New" w:cs="Arial"/>
      <w:sz w:val="24"/>
      <w:szCs w:val="22"/>
    </w:rPr>
  </w:style>
  <w:style w:type="paragraph" w:styleId="Zkladntext3">
    <w:name w:val="Body Text 3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Courier New" w:hAnsi="Courier New" w:cs="Arial"/>
      <w:sz w:val="16"/>
      <w:szCs w:val="22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rsid w:val="00CE0918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73BE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C12C8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20CE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20CE"/>
    <w:rPr>
      <w:rFonts w:ascii="Tahoma" w:hAnsi="Tahoma" w:cs="Tahoma"/>
      <w:sz w:val="16"/>
      <w:szCs w:val="16"/>
    </w:rPr>
  </w:style>
  <w:style w:type="paragraph" w:customStyle="1" w:styleId="OAJL">
    <w:name w:val="OAJL"/>
    <w:basedOn w:val="Normln"/>
    <w:link w:val="OAJLChar"/>
    <w:qFormat/>
    <w:rsid w:val="004030D4"/>
    <w:pPr>
      <w:tabs>
        <w:tab w:val="left" w:pos="1418"/>
        <w:tab w:val="left" w:pos="5103"/>
      </w:tabs>
      <w:overflowPunct w:val="0"/>
      <w:autoSpaceDE w:val="0"/>
      <w:autoSpaceDN w:val="0"/>
      <w:adjustRightInd w:val="0"/>
      <w:textAlignment w:val="baseline"/>
    </w:pPr>
    <w:rPr>
      <w:rFonts w:ascii="Futura Round Demi" w:hAnsi="Futura Round Demi" w:cs="Arial"/>
      <w:sz w:val="18"/>
      <w:szCs w:val="22"/>
    </w:rPr>
  </w:style>
  <w:style w:type="character" w:customStyle="1" w:styleId="OAJLChar">
    <w:name w:val="OAJL Char"/>
    <w:basedOn w:val="Standardnpsmoodstavce"/>
    <w:link w:val="OAJL"/>
    <w:rsid w:val="004030D4"/>
    <w:rPr>
      <w:rFonts w:ascii="Futura Round Demi" w:hAnsi="Futura Round Demi" w:cs="Arial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D28"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0"/>
    </w:pPr>
    <w:rPr>
      <w:rFonts w:ascii="Courier New" w:hAnsi="Courier New" w:cs="Arial"/>
      <w:sz w:val="22"/>
      <w:szCs w:val="22"/>
      <w:u w:val="single"/>
    </w:rPr>
  </w:style>
  <w:style w:type="paragraph" w:styleId="Nadpis2">
    <w:name w:val="heading 2"/>
    <w:basedOn w:val="Normln"/>
    <w:next w:val="Normln"/>
    <w:qFormat/>
    <w:pPr>
      <w:keepNext/>
      <w:tabs>
        <w:tab w:val="left" w:pos="1418"/>
        <w:tab w:val="left" w:pos="3544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1"/>
    </w:pPr>
    <w:rPr>
      <w:rFonts w:ascii="Courier New" w:hAnsi="Courier New" w:cs="Arial"/>
      <w:sz w:val="24"/>
      <w:szCs w:val="22"/>
      <w:u w:val="single"/>
    </w:rPr>
  </w:style>
  <w:style w:type="paragraph" w:styleId="Nadpis3">
    <w:name w:val="heading 3"/>
    <w:basedOn w:val="Normln"/>
    <w:next w:val="Normln"/>
    <w:qFormat/>
    <w:pPr>
      <w:keepNext/>
      <w:tabs>
        <w:tab w:val="left" w:pos="1418"/>
        <w:tab w:val="left" w:pos="3544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2"/>
    </w:pPr>
    <w:rPr>
      <w:rFonts w:ascii="Courier New" w:hAnsi="Courier New" w:cs="Arial"/>
      <w:sz w:val="24"/>
      <w:szCs w:val="22"/>
    </w:rPr>
  </w:style>
  <w:style w:type="paragraph" w:styleId="Nadpis4">
    <w:name w:val="heading 4"/>
    <w:basedOn w:val="Normln"/>
    <w:next w:val="Normln"/>
    <w:qFormat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jc w:val="center"/>
      <w:textAlignment w:val="baseline"/>
      <w:outlineLvl w:val="3"/>
    </w:pPr>
    <w:rPr>
      <w:rFonts w:ascii="Garamond" w:hAnsi="Garamond" w:cs="Arial"/>
      <w:b/>
      <w:sz w:val="32"/>
      <w:szCs w:val="22"/>
    </w:rPr>
  </w:style>
  <w:style w:type="paragraph" w:styleId="Nadpis5">
    <w:name w:val="heading 5"/>
    <w:basedOn w:val="Normln"/>
    <w:next w:val="Normln"/>
    <w:qFormat/>
    <w:pPr>
      <w:keepNext/>
      <w:tabs>
        <w:tab w:val="left" w:pos="1418"/>
        <w:tab w:val="left" w:pos="3402"/>
        <w:tab w:val="left" w:pos="5103"/>
        <w:tab w:val="left" w:pos="5812"/>
        <w:tab w:val="left" w:pos="7938"/>
      </w:tabs>
      <w:overflowPunct w:val="0"/>
      <w:autoSpaceDE w:val="0"/>
      <w:autoSpaceDN w:val="0"/>
      <w:adjustRightInd w:val="0"/>
      <w:spacing w:before="240" w:line="324" w:lineRule="auto"/>
      <w:textAlignment w:val="baseline"/>
      <w:outlineLvl w:val="4"/>
    </w:pPr>
    <w:rPr>
      <w:rFonts w:ascii="Arial" w:hAnsi="Arial" w:cs="Arial"/>
      <w:b/>
      <w:sz w:val="16"/>
      <w:szCs w:val="22"/>
    </w:rPr>
  </w:style>
  <w:style w:type="paragraph" w:styleId="Nadpis6">
    <w:name w:val="heading 6"/>
    <w:basedOn w:val="Normln"/>
    <w:next w:val="Normln"/>
    <w:qFormat/>
    <w:pPr>
      <w:keepNext/>
      <w:tabs>
        <w:tab w:val="left" w:pos="1418"/>
        <w:tab w:val="left" w:pos="5103"/>
        <w:tab w:val="left" w:pos="5670"/>
      </w:tabs>
      <w:overflowPunct w:val="0"/>
      <w:autoSpaceDE w:val="0"/>
      <w:autoSpaceDN w:val="0"/>
      <w:adjustRightInd w:val="0"/>
      <w:spacing w:before="600" w:line="324" w:lineRule="auto"/>
      <w:textAlignment w:val="baseline"/>
      <w:outlineLvl w:val="5"/>
    </w:pPr>
    <w:rPr>
      <w:rFonts w:ascii="Courier New" w:hAnsi="Courier New" w:cs="Arial"/>
      <w:sz w:val="23"/>
      <w:szCs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left" w:pos="1418"/>
        <w:tab w:val="center" w:pos="4536"/>
        <w:tab w:val="left" w:pos="5103"/>
        <w:tab w:val="right" w:pos="9072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Theme="minorHAnsi" w:hAnsiTheme="minorHAnsi" w:cs="Arial"/>
      <w:sz w:val="22"/>
      <w:szCs w:val="22"/>
    </w:rPr>
  </w:style>
  <w:style w:type="paragraph" w:styleId="Zpat">
    <w:name w:val="footer"/>
    <w:basedOn w:val="Normln"/>
    <w:link w:val="ZpatChar"/>
    <w:pPr>
      <w:tabs>
        <w:tab w:val="left" w:pos="1418"/>
        <w:tab w:val="center" w:pos="4536"/>
        <w:tab w:val="left" w:pos="5103"/>
        <w:tab w:val="right" w:pos="9072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Theme="minorHAnsi" w:hAnsiTheme="minorHAnsi" w:cs="Arial"/>
      <w:sz w:val="22"/>
      <w:szCs w:val="22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jc w:val="both"/>
      <w:textAlignment w:val="baseline"/>
    </w:pPr>
    <w:rPr>
      <w:rFonts w:ascii="Courier New" w:hAnsi="Courier New" w:cs="Arial"/>
      <w:sz w:val="22"/>
      <w:szCs w:val="22"/>
    </w:rPr>
  </w:style>
  <w:style w:type="paragraph" w:styleId="Zkladntext2">
    <w:name w:val="Body Text 2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Courier New" w:hAnsi="Courier New" w:cs="Arial"/>
      <w:sz w:val="24"/>
      <w:szCs w:val="22"/>
    </w:rPr>
  </w:style>
  <w:style w:type="paragraph" w:styleId="Zkladntext3">
    <w:name w:val="Body Text 3"/>
    <w:basedOn w:val="Normln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Courier New" w:hAnsi="Courier New" w:cs="Arial"/>
      <w:sz w:val="16"/>
      <w:szCs w:val="22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rsid w:val="00CE0918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73BE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C12C8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20CE"/>
    <w:pPr>
      <w:tabs>
        <w:tab w:val="left" w:pos="1418"/>
        <w:tab w:val="left" w:pos="5103"/>
      </w:tabs>
      <w:overflowPunct w:val="0"/>
      <w:autoSpaceDE w:val="0"/>
      <w:autoSpaceDN w:val="0"/>
      <w:adjustRightInd w:val="0"/>
      <w:spacing w:before="240" w:line="324" w:lineRule="auto"/>
      <w:textAlignment w:val="baseline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20CE"/>
    <w:rPr>
      <w:rFonts w:ascii="Tahoma" w:hAnsi="Tahoma" w:cs="Tahoma"/>
      <w:sz w:val="16"/>
      <w:szCs w:val="16"/>
    </w:rPr>
  </w:style>
  <w:style w:type="paragraph" w:customStyle="1" w:styleId="OAJL">
    <w:name w:val="OAJL"/>
    <w:basedOn w:val="Normln"/>
    <w:link w:val="OAJLChar"/>
    <w:qFormat/>
    <w:rsid w:val="004030D4"/>
    <w:pPr>
      <w:tabs>
        <w:tab w:val="left" w:pos="1418"/>
        <w:tab w:val="left" w:pos="5103"/>
      </w:tabs>
      <w:overflowPunct w:val="0"/>
      <w:autoSpaceDE w:val="0"/>
      <w:autoSpaceDN w:val="0"/>
      <w:adjustRightInd w:val="0"/>
      <w:textAlignment w:val="baseline"/>
    </w:pPr>
    <w:rPr>
      <w:rFonts w:ascii="Futura Round Demi" w:hAnsi="Futura Round Demi" w:cs="Arial"/>
      <w:sz w:val="18"/>
      <w:szCs w:val="22"/>
    </w:rPr>
  </w:style>
  <w:style w:type="character" w:customStyle="1" w:styleId="OAJLChar">
    <w:name w:val="OAJL Char"/>
    <w:basedOn w:val="Standardnpsmoodstavce"/>
    <w:link w:val="OAJL"/>
    <w:rsid w:val="004030D4"/>
    <w:rPr>
      <w:rFonts w:ascii="Futura Round Demi" w:hAnsi="Futura Round Demi" w:cs="Arial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2417">
                  <w:marLeft w:val="3450"/>
                  <w:marRight w:val="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70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8" w:color="C0C0C0"/>
                            <w:right w:val="single" w:sz="6" w:space="8" w:color="C0C0C0"/>
                          </w:divBdr>
                          <w:divsChild>
                            <w:div w:id="13322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&#237;stn&#237;%20slo&#382;ka1\Dokumenty1\ssoh.cz\skola\hlavickovy-papir%20-%20kopie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FD977A-004B-4F6D-902A-94194ABC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hlavickovy-papir - kopie.dotx</Template>
  <TotalTime>5</TotalTime>
  <Pages>1</Pages>
  <Words>25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Střední škola Olgy Havlové</vt:lpstr>
    </vt:vector>
  </TitlesOfParts>
  <Company>OA Janské Lázně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Střední škola Olgy Havlové</dc:title>
  <dc:creator>Bohuslav admin. Vancl</dc:creator>
  <cp:lastModifiedBy>Bohuslav admin. Vancl</cp:lastModifiedBy>
  <cp:revision>1</cp:revision>
  <cp:lastPrinted>2016-04-07T10:00:00Z</cp:lastPrinted>
  <dcterms:created xsi:type="dcterms:W3CDTF">2024-05-08T07:45:00Z</dcterms:created>
  <dcterms:modified xsi:type="dcterms:W3CDTF">2024-05-08T07:51:00Z</dcterms:modified>
</cp:coreProperties>
</file>